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5355A" w14:textId="77777777" w:rsidR="00026D11" w:rsidRDefault="0039788C">
      <w:pPr>
        <w:spacing w:line="360" w:lineRule="auto"/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Al Dirigente Scolastico dell’I.C. “Dantoni”</w:t>
      </w:r>
    </w:p>
    <w:p w14:paraId="7CEC870C" w14:textId="77777777" w:rsidR="00026D11" w:rsidRDefault="0039788C">
      <w:pPr>
        <w:spacing w:line="360" w:lineRule="auto"/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SCICLI</w:t>
      </w:r>
    </w:p>
    <w:p w14:paraId="1905D0E5" w14:textId="77777777" w:rsidR="00026D11" w:rsidRDefault="00026D11">
      <w:pPr>
        <w:spacing w:line="360" w:lineRule="auto"/>
        <w:rPr>
          <w:b/>
          <w:sz w:val="28"/>
          <w:szCs w:val="28"/>
          <w:u w:val="single"/>
        </w:rPr>
      </w:pPr>
    </w:p>
    <w:p w14:paraId="0F2BACA6" w14:textId="77777777" w:rsidR="00026D11" w:rsidRDefault="00026D11">
      <w:pPr>
        <w:spacing w:line="360" w:lineRule="auto"/>
        <w:rPr>
          <w:b/>
          <w:sz w:val="28"/>
          <w:szCs w:val="28"/>
          <w:u w:val="single"/>
        </w:rPr>
      </w:pPr>
    </w:p>
    <w:p w14:paraId="198B0C69" w14:textId="77777777" w:rsidR="00026D11" w:rsidRDefault="003978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Il/la sottoscritto/a _________________________________________________ genitore dell’alunno/a _______________________________________  frequentante la sez. _______ del plesso di </w:t>
      </w:r>
      <w:r>
        <w:rPr>
          <w:sz w:val="28"/>
          <w:szCs w:val="28"/>
        </w:rPr>
        <w:t>Scuola dell’infanzia ____________________________</w:t>
      </w:r>
    </w:p>
    <w:p w14:paraId="0667E327" w14:textId="77777777" w:rsidR="00026D11" w:rsidRDefault="0039788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CHIEDE</w:t>
      </w:r>
    </w:p>
    <w:p w14:paraId="5A81FBD3" w14:textId="77777777" w:rsidR="00026D11" w:rsidRDefault="003978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l’autorizzazione a prelevare il/la proprio figlio/a anticipatamente alle ore _________  per motivi  ____________________________</w:t>
      </w:r>
    </w:p>
    <w:p w14:paraId="47A6B162" w14:textId="77777777" w:rsidR="00026D11" w:rsidRDefault="00026D11">
      <w:pPr>
        <w:spacing w:line="360" w:lineRule="auto"/>
        <w:rPr>
          <w:sz w:val="28"/>
          <w:szCs w:val="28"/>
        </w:rPr>
      </w:pPr>
    </w:p>
    <w:p w14:paraId="60EFCD5F" w14:textId="77777777" w:rsidR="00026D11" w:rsidRDefault="00026D11">
      <w:pPr>
        <w:spacing w:line="360" w:lineRule="auto"/>
        <w:rPr>
          <w:sz w:val="28"/>
          <w:szCs w:val="28"/>
        </w:rPr>
      </w:pPr>
    </w:p>
    <w:p w14:paraId="6AA6AE5E" w14:textId="77777777" w:rsidR="00026D11" w:rsidRDefault="0039788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Scicli, __________________</w:t>
      </w:r>
      <w:r>
        <w:rPr>
          <w:sz w:val="28"/>
          <w:szCs w:val="28"/>
        </w:rPr>
        <w:tab/>
        <w:t xml:space="preserve">           </w:t>
      </w:r>
    </w:p>
    <w:p w14:paraId="177C4BD4" w14:textId="77777777" w:rsidR="00026D11" w:rsidRDefault="0039788C">
      <w:pPr>
        <w:spacing w:line="36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FIRMA del genitore</w:t>
      </w:r>
    </w:p>
    <w:p w14:paraId="1675CB46" w14:textId="77777777" w:rsidR="00026D11" w:rsidRDefault="0039788C">
      <w:pPr>
        <w:spacing w:line="36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>_____________________</w:t>
      </w:r>
    </w:p>
    <w:p w14:paraId="40040C4E" w14:textId="77777777" w:rsidR="00026D11" w:rsidRDefault="00026D11">
      <w:pPr>
        <w:rPr>
          <w:sz w:val="28"/>
          <w:szCs w:val="28"/>
        </w:rPr>
      </w:pPr>
    </w:p>
    <w:sectPr w:rsidR="00026D1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47C54" w14:textId="77777777" w:rsidR="00000000" w:rsidRDefault="0039788C">
      <w:r>
        <w:separator/>
      </w:r>
    </w:p>
  </w:endnote>
  <w:endnote w:type="continuationSeparator" w:id="0">
    <w:p w14:paraId="0D83552B" w14:textId="77777777" w:rsidR="00000000" w:rsidRDefault="0039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8D7F0" w14:textId="77777777" w:rsidR="00000000" w:rsidRDefault="0039788C">
      <w:r>
        <w:rPr>
          <w:color w:val="000000"/>
        </w:rPr>
        <w:separator/>
      </w:r>
    </w:p>
  </w:footnote>
  <w:footnote w:type="continuationSeparator" w:id="0">
    <w:p w14:paraId="27E0E7FB" w14:textId="77777777" w:rsidR="00000000" w:rsidRDefault="00397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6D11"/>
    <w:rsid w:val="00026D11"/>
    <w:rsid w:val="0039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B509"/>
  <w15:docId w15:val="{422A047B-0626-4386-8E51-9EC52B0A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Loretta-Lenovo-PC</dc:creator>
  <dc:description/>
  <cp:lastModifiedBy>Patrimonio</cp:lastModifiedBy>
  <cp:revision>2</cp:revision>
  <cp:lastPrinted>2019-10-11T10:11:00Z</cp:lastPrinted>
  <dcterms:created xsi:type="dcterms:W3CDTF">2023-06-29T09:06:00Z</dcterms:created>
  <dcterms:modified xsi:type="dcterms:W3CDTF">2023-06-29T09:06:00Z</dcterms:modified>
</cp:coreProperties>
</file>